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B0CBD" w14:textId="2801D844" w:rsidR="00B73448" w:rsidRPr="00ED3A26" w:rsidRDefault="00B73448" w:rsidP="00ED3A26">
      <w:pPr>
        <w:pStyle w:val="Sansinterligne"/>
        <w:jc w:val="center"/>
        <w:rPr>
          <w:color w:val="767171" w:themeColor="background2" w:themeShade="80"/>
          <w:sz w:val="12"/>
          <w:szCs w:val="18"/>
        </w:rPr>
      </w:pPr>
      <w:r w:rsidRPr="00ED3A26">
        <w:rPr>
          <w:noProof/>
          <w:color w:val="767171" w:themeColor="background2" w:themeShade="80"/>
          <w:sz w:val="16"/>
          <w:szCs w:val="22"/>
          <w:lang w:val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26EEDD" wp14:editId="0666500D">
                <wp:simplePos x="0" y="0"/>
                <wp:positionH relativeFrom="column">
                  <wp:posOffset>-400050</wp:posOffset>
                </wp:positionH>
                <wp:positionV relativeFrom="paragraph">
                  <wp:posOffset>0</wp:posOffset>
                </wp:positionV>
                <wp:extent cx="7267575" cy="2249805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2249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52280" w14:textId="77777777" w:rsidR="00645003" w:rsidRPr="00B73448" w:rsidRDefault="00645003" w:rsidP="00B73448">
                            <w:pPr>
                              <w:pStyle w:val="Sansinterligne"/>
                              <w:rPr>
                                <w:b/>
                                <w:bCs/>
                              </w:rPr>
                            </w:pPr>
                            <w:r w:rsidRPr="00B73448">
                              <w:rPr>
                                <w:b/>
                                <w:bCs/>
                              </w:rPr>
                              <w:t>Introduction</w:t>
                            </w:r>
                          </w:p>
                          <w:p w14:paraId="629B2310" w14:textId="37A3C0A5" w:rsidR="00B73448" w:rsidRDefault="00645003" w:rsidP="00B73448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</w:t>
                            </w:r>
                            <w:r w:rsidRPr="002976AC">
                              <w:t xml:space="preserve">he following letter of intent is one of the admission steps </w:t>
                            </w:r>
                            <w:r w:rsidR="00B73448">
                              <w:t>to</w:t>
                            </w:r>
                            <w:r w:rsidR="00B73448" w:rsidRPr="00B73448">
                              <w:t xml:space="preserve"> join</w:t>
                            </w:r>
                            <w:r w:rsidRPr="002976AC">
                              <w:t xml:space="preserve"> upcell Alliance. </w:t>
                            </w:r>
                          </w:p>
                          <w:p w14:paraId="1DE8A210" w14:textId="01BA9949" w:rsidR="00645003" w:rsidRDefault="00645003" w:rsidP="00B73448">
                            <w:pPr>
                              <w:pStyle w:val="Sansinterligne"/>
                            </w:pPr>
                            <w:r w:rsidRPr="002976AC">
                              <w:t xml:space="preserve">Its </w:t>
                            </w:r>
                            <w:r w:rsidR="00B73448">
                              <w:t>purpose</w:t>
                            </w:r>
                            <w:r w:rsidRPr="002976AC">
                              <w:t xml:space="preserve"> is to assess </w:t>
                            </w:r>
                            <w:r w:rsidR="00B73448">
                              <w:t>the applicant’s</w:t>
                            </w:r>
                            <w:r w:rsidRPr="002976AC">
                              <w:t xml:space="preserve"> motivations and potential contribution.</w:t>
                            </w:r>
                          </w:p>
                          <w:p w14:paraId="6E972643" w14:textId="77777777" w:rsidR="00B73448" w:rsidRPr="002976AC" w:rsidRDefault="00B73448" w:rsidP="00B73448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</w:p>
                          <w:p w14:paraId="009E0F77" w14:textId="3B282BBB" w:rsidR="00645003" w:rsidRPr="002976AC" w:rsidRDefault="00B73448" w:rsidP="00B73448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bookmarkStart w:id="0" w:name="_Hlk119919417"/>
                            <w:r>
                              <w:t>The</w:t>
                            </w:r>
                            <w:r w:rsidR="00645003" w:rsidRPr="002976AC">
                              <w:t xml:space="preserve"> applicant must first express </w:t>
                            </w:r>
                            <w:r w:rsidR="00645003" w:rsidRPr="00B73448">
                              <w:rPr>
                                <w:bCs/>
                              </w:rPr>
                              <w:t>their</w:t>
                            </w:r>
                            <w:r w:rsidR="00645003" w:rsidRPr="002976AC">
                              <w:t xml:space="preserve"> intent to join the Alliance by:</w:t>
                            </w:r>
                          </w:p>
                          <w:p w14:paraId="4AC3FEEE" w14:textId="77777777" w:rsidR="00645003" w:rsidRPr="002976AC" w:rsidRDefault="00645003" w:rsidP="00B73448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r w:rsidRPr="002976AC">
                              <w:t>-</w:t>
                            </w:r>
                            <w:r w:rsidRPr="002976AC">
                              <w:tab/>
                              <w:t>Filling the present letter of intent</w:t>
                            </w:r>
                          </w:p>
                          <w:p w14:paraId="1E3850D5" w14:textId="7A719535" w:rsidR="00134953" w:rsidRDefault="00645003" w:rsidP="00B73448">
                            <w:pPr>
                              <w:pStyle w:val="Sansinterligne"/>
                            </w:pPr>
                            <w:r w:rsidRPr="002976AC">
                              <w:t>-</w:t>
                            </w:r>
                            <w:r w:rsidRPr="002976AC">
                              <w:tab/>
                              <w:t>Providing a PowerPoint presentation of their activity</w:t>
                            </w:r>
                            <w:r w:rsidR="00F77B62">
                              <w:t xml:space="preserve"> and added value</w:t>
                            </w:r>
                            <w:r w:rsidRPr="002976AC">
                              <w:t xml:space="preserve"> in the battery manufacturing </w:t>
                            </w:r>
                            <w:r w:rsidR="00F77B62">
                              <w:rPr>
                                <w:bCs/>
                              </w:rPr>
                              <w:t>value chain according to upcell Alliance’s template and how they want to contribute to the alliance’s objectives</w:t>
                            </w:r>
                            <w:r w:rsidRPr="002976AC">
                              <w:t xml:space="preserve"> </w:t>
                            </w:r>
                          </w:p>
                          <w:p w14:paraId="727602B8" w14:textId="3B371225" w:rsidR="00134953" w:rsidRDefault="00134953" w:rsidP="00B73448">
                            <w:pPr>
                              <w:pStyle w:val="Sansinterligne"/>
                            </w:pPr>
                            <w:r>
                              <w:t>Please send your application files to:</w:t>
                            </w:r>
                          </w:p>
                          <w:p w14:paraId="1568A3C1" w14:textId="1C96EA97" w:rsidR="00645003" w:rsidRPr="002976AC" w:rsidRDefault="00134953" w:rsidP="00134953">
                            <w:pPr>
                              <w:pStyle w:val="Sansinterligne"/>
                              <w:ind w:left="3600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4C2DE" wp14:editId="4FE49C29">
                                  <wp:extent cx="2160905" cy="317500"/>
                                  <wp:effectExtent l="0" t="0" r="0" b="6350"/>
                                  <wp:docPr id="1" name="Imag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905" cy="31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5ED311" w14:textId="17327EE0" w:rsidR="00645003" w:rsidRPr="00CC6479" w:rsidRDefault="00645003" w:rsidP="00B73448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r w:rsidRPr="00CC6479">
                              <w:t>The application will be reviewed by upcell Alliance board of directors who will, if necessary, invite the applicant to an interview before deciding</w:t>
                            </w:r>
                            <w:r w:rsidR="00F77B62">
                              <w:t xml:space="preserve"> on one</w:t>
                            </w:r>
                            <w:r w:rsidRPr="00CC6479">
                              <w:t xml:space="preserve"> of these </w:t>
                            </w:r>
                            <w:r w:rsidR="00F77B62">
                              <w:t xml:space="preserve">two </w:t>
                            </w:r>
                            <w:r w:rsidRPr="00CC6479">
                              <w:t>possibilities:</w:t>
                            </w:r>
                          </w:p>
                          <w:p w14:paraId="52D4169B" w14:textId="27C2B9CD" w:rsidR="00645003" w:rsidRPr="00CC6479" w:rsidRDefault="00645003" w:rsidP="00B73448">
                            <w:pPr>
                              <w:pStyle w:val="Sansinterligne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r w:rsidRPr="00CC6479">
                              <w:t xml:space="preserve">Admission granted: you will be contacted to </w:t>
                            </w:r>
                            <w:r w:rsidR="00B73448">
                              <w:t>finalize your membership</w:t>
                            </w:r>
                          </w:p>
                          <w:p w14:paraId="2D741393" w14:textId="48C555B8" w:rsidR="00645003" w:rsidRPr="002976AC" w:rsidRDefault="00645003" w:rsidP="00B73448">
                            <w:pPr>
                              <w:pStyle w:val="Sansinterligne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</w:rPr>
                            </w:pPr>
                            <w:r w:rsidRPr="002976AC">
                              <w:t>Admission denied: you will receive an information email</w:t>
                            </w:r>
                          </w:p>
                          <w:bookmarkEnd w:id="0"/>
                          <w:p w14:paraId="6ECACB58" w14:textId="551465BB" w:rsidR="00645003" w:rsidRPr="00645003" w:rsidRDefault="006450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6EE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1.5pt;margin-top:0;width:572.25pt;height:17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" fillcolor="#f2f2f2 [3052]" stroked="f">
                <v:textbox>
                  <w:txbxContent>
                    <w:p w14:paraId="72C52280" w14:textId="77777777" w:rsidR="00645003" w:rsidRPr="00B73448" w:rsidRDefault="00645003" w:rsidP="00B73448">
                      <w:pPr>
                        <w:pStyle w:val="Sansinterligne"/>
                        <w:rPr>
                          <w:b/>
                          <w:bCs/>
                        </w:rPr>
                      </w:pPr>
                      <w:r w:rsidRPr="00B73448">
                        <w:rPr>
                          <w:b/>
                          <w:bCs/>
                        </w:rPr>
                        <w:t>Introduction</w:t>
                      </w:r>
                    </w:p>
                    <w:p w14:paraId="629B2310" w14:textId="37A3C0A5" w:rsidR="00B73448" w:rsidRDefault="00645003" w:rsidP="00B73448">
                      <w:pPr>
                        <w:pStyle w:val="Sansinterlign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</w:t>
                      </w:r>
                      <w:r w:rsidRPr="002976AC">
                        <w:t xml:space="preserve">he following letter of intent is one of the admission steps </w:t>
                      </w:r>
                      <w:r w:rsidR="00B73448">
                        <w:t>to</w:t>
                      </w:r>
                      <w:r w:rsidR="00B73448" w:rsidRPr="00B73448">
                        <w:t xml:space="preserve"> join</w:t>
                      </w:r>
                      <w:r w:rsidRPr="002976AC">
                        <w:t xml:space="preserve"> upcell Alliance. </w:t>
                      </w:r>
                    </w:p>
                    <w:p w14:paraId="1DE8A210" w14:textId="01BA9949" w:rsidR="00645003" w:rsidRDefault="00645003" w:rsidP="00B73448">
                      <w:pPr>
                        <w:pStyle w:val="Sansinterligne"/>
                      </w:pPr>
                      <w:r w:rsidRPr="002976AC">
                        <w:t xml:space="preserve">Its </w:t>
                      </w:r>
                      <w:r w:rsidR="00B73448">
                        <w:t>purpose</w:t>
                      </w:r>
                      <w:r w:rsidRPr="002976AC">
                        <w:t xml:space="preserve"> is to assess </w:t>
                      </w:r>
                      <w:r w:rsidR="00B73448">
                        <w:t>the applicant’s</w:t>
                      </w:r>
                      <w:r w:rsidRPr="002976AC">
                        <w:t xml:space="preserve"> motivations and potential contribution.</w:t>
                      </w:r>
                    </w:p>
                    <w:p w14:paraId="6E972643" w14:textId="77777777" w:rsidR="00B73448" w:rsidRPr="002976AC" w:rsidRDefault="00B73448" w:rsidP="00B73448">
                      <w:pPr>
                        <w:pStyle w:val="Sansinterligne"/>
                        <w:rPr>
                          <w:b/>
                        </w:rPr>
                      </w:pPr>
                    </w:p>
                    <w:p w14:paraId="009E0F77" w14:textId="3B282BBB" w:rsidR="00645003" w:rsidRPr="002976AC" w:rsidRDefault="00B73448" w:rsidP="00B73448">
                      <w:pPr>
                        <w:pStyle w:val="Sansinterligne"/>
                        <w:rPr>
                          <w:b/>
                        </w:rPr>
                      </w:pPr>
                      <w:bookmarkStart w:id="1" w:name="_Hlk119919417"/>
                      <w:r>
                        <w:t>The</w:t>
                      </w:r>
                      <w:r w:rsidR="00645003" w:rsidRPr="002976AC">
                        <w:t xml:space="preserve"> applicant must first express </w:t>
                      </w:r>
                      <w:r w:rsidR="00645003" w:rsidRPr="00B73448">
                        <w:rPr>
                          <w:bCs/>
                        </w:rPr>
                        <w:t>their</w:t>
                      </w:r>
                      <w:r w:rsidR="00645003" w:rsidRPr="002976AC">
                        <w:t xml:space="preserve"> intent to join the Alliance by:</w:t>
                      </w:r>
                    </w:p>
                    <w:p w14:paraId="4AC3FEEE" w14:textId="77777777" w:rsidR="00645003" w:rsidRPr="002976AC" w:rsidRDefault="00645003" w:rsidP="00B73448">
                      <w:pPr>
                        <w:pStyle w:val="Sansinterligne"/>
                        <w:rPr>
                          <w:b/>
                        </w:rPr>
                      </w:pPr>
                      <w:r w:rsidRPr="002976AC">
                        <w:t>-</w:t>
                      </w:r>
                      <w:r w:rsidRPr="002976AC">
                        <w:tab/>
                        <w:t>Filling the present letter of intent</w:t>
                      </w:r>
                    </w:p>
                    <w:p w14:paraId="1E3850D5" w14:textId="7A719535" w:rsidR="00134953" w:rsidRDefault="00645003" w:rsidP="00B73448">
                      <w:pPr>
                        <w:pStyle w:val="Sansinterligne"/>
                      </w:pPr>
                      <w:r w:rsidRPr="002976AC">
                        <w:t>-</w:t>
                      </w:r>
                      <w:r w:rsidRPr="002976AC">
                        <w:tab/>
                        <w:t>Providing a PowerPoint presentation of their activity</w:t>
                      </w:r>
                      <w:r w:rsidR="00F77B62">
                        <w:t xml:space="preserve"> and added value</w:t>
                      </w:r>
                      <w:r w:rsidRPr="002976AC">
                        <w:t xml:space="preserve"> in the battery manufacturing </w:t>
                      </w:r>
                      <w:r w:rsidR="00F77B62">
                        <w:rPr>
                          <w:bCs/>
                        </w:rPr>
                        <w:t>value chain according to upcell Alliance’s template and how they want to contribute to the alliance’s objectives</w:t>
                      </w:r>
                      <w:r w:rsidRPr="002976AC">
                        <w:t xml:space="preserve"> </w:t>
                      </w:r>
                    </w:p>
                    <w:p w14:paraId="727602B8" w14:textId="3B371225" w:rsidR="00134953" w:rsidRDefault="00134953" w:rsidP="00B73448">
                      <w:pPr>
                        <w:pStyle w:val="Sansinterligne"/>
                      </w:pPr>
                      <w:r>
                        <w:t>Please send your application files to:</w:t>
                      </w:r>
                    </w:p>
                    <w:p w14:paraId="1568A3C1" w14:textId="1C96EA97" w:rsidR="00645003" w:rsidRPr="002976AC" w:rsidRDefault="00134953" w:rsidP="00134953">
                      <w:pPr>
                        <w:pStyle w:val="Sansinterligne"/>
                        <w:ind w:left="3600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F4C2DE" wp14:editId="4FE49C29">
                            <wp:extent cx="2160905" cy="317500"/>
                            <wp:effectExtent l="0" t="0" r="0" b="6350"/>
                            <wp:docPr id="1" name="Imag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905" cy="31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5ED311" w14:textId="17327EE0" w:rsidR="00645003" w:rsidRPr="00CC6479" w:rsidRDefault="00645003" w:rsidP="00B73448">
                      <w:pPr>
                        <w:pStyle w:val="Sansinterligne"/>
                        <w:rPr>
                          <w:b/>
                        </w:rPr>
                      </w:pPr>
                      <w:r w:rsidRPr="00CC6479">
                        <w:t>The application will be reviewed by upcell Alliance board of directors who will, if necessary, invite the applicant to an interview before deciding</w:t>
                      </w:r>
                      <w:r w:rsidR="00F77B62">
                        <w:t xml:space="preserve"> on one</w:t>
                      </w:r>
                      <w:r w:rsidRPr="00CC6479">
                        <w:t xml:space="preserve"> of these </w:t>
                      </w:r>
                      <w:r w:rsidR="00F77B62">
                        <w:t xml:space="preserve">two </w:t>
                      </w:r>
                      <w:r w:rsidRPr="00CC6479">
                        <w:t>possibilities:</w:t>
                      </w:r>
                    </w:p>
                    <w:p w14:paraId="52D4169B" w14:textId="27C2B9CD" w:rsidR="00645003" w:rsidRPr="00CC6479" w:rsidRDefault="00645003" w:rsidP="00B73448">
                      <w:pPr>
                        <w:pStyle w:val="Sansinterligne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r w:rsidRPr="00CC6479">
                        <w:t xml:space="preserve">Admission granted: you will be contacted to </w:t>
                      </w:r>
                      <w:r w:rsidR="00B73448">
                        <w:t>finalize your membership</w:t>
                      </w:r>
                    </w:p>
                    <w:p w14:paraId="2D741393" w14:textId="48C555B8" w:rsidR="00645003" w:rsidRPr="002976AC" w:rsidRDefault="00645003" w:rsidP="00B73448">
                      <w:pPr>
                        <w:pStyle w:val="Sansinterligne"/>
                        <w:numPr>
                          <w:ilvl w:val="0"/>
                          <w:numId w:val="25"/>
                        </w:numPr>
                        <w:rPr>
                          <w:b/>
                        </w:rPr>
                      </w:pPr>
                      <w:r w:rsidRPr="002976AC">
                        <w:t>Admission denied: you will receive an information email</w:t>
                      </w:r>
                    </w:p>
                    <w:bookmarkEnd w:id="1"/>
                    <w:p w14:paraId="6ECACB58" w14:textId="551465BB" w:rsidR="00645003" w:rsidRPr="00645003" w:rsidRDefault="00645003"/>
                  </w:txbxContent>
                </v:textbox>
                <w10:wrap type="square"/>
              </v:shape>
            </w:pict>
          </mc:Fallback>
        </mc:AlternateContent>
      </w:r>
      <w:bookmarkStart w:id="1" w:name="_Hlk119509893"/>
      <w:r w:rsidRPr="00ED3A26">
        <w:rPr>
          <w:color w:val="767171" w:themeColor="background2" w:themeShade="80"/>
          <w:sz w:val="14"/>
          <w:szCs w:val="14"/>
        </w:rPr>
        <w:t>u</w:t>
      </w:r>
      <w:r w:rsidRPr="00ED3A26">
        <w:rPr>
          <w:color w:val="767171" w:themeColor="background2" w:themeShade="80"/>
          <w:sz w:val="14"/>
          <w:szCs w:val="22"/>
        </w:rPr>
        <w:t xml:space="preserve">pcell </w:t>
      </w:r>
      <w:bookmarkStart w:id="2" w:name="_Hlk119919239"/>
      <w:r w:rsidRPr="00ED3A26">
        <w:rPr>
          <w:color w:val="767171" w:themeColor="background2" w:themeShade="80"/>
          <w:sz w:val="14"/>
          <w:szCs w:val="22"/>
        </w:rPr>
        <w:t>Alliance is a non-for-profit professional association of industrials and academics whose sole purpose is to promote innovation and development for the battery industry ecosystem in Europe.</w:t>
      </w:r>
    </w:p>
    <w:p w14:paraId="32346EBA" w14:textId="77777777" w:rsidR="00B73448" w:rsidRPr="00ED3A26" w:rsidRDefault="00B73448" w:rsidP="00ED3A26">
      <w:pPr>
        <w:pStyle w:val="Sansinterligne"/>
        <w:jc w:val="center"/>
        <w:rPr>
          <w:color w:val="767171" w:themeColor="background2" w:themeShade="80"/>
          <w:sz w:val="14"/>
          <w:szCs w:val="22"/>
        </w:rPr>
      </w:pPr>
      <w:r w:rsidRPr="00ED3A26">
        <w:rPr>
          <w:color w:val="767171" w:themeColor="background2" w:themeShade="80"/>
          <w:sz w:val="14"/>
          <w:szCs w:val="22"/>
        </w:rPr>
        <w:t>It refrains from participating, directly or indirectly through its members, in any action likely to encourage anti-competitive practices in any form whatsoever. Under no circumstances shall commercial strategies or pricing policies be discussed within the alliance.</w:t>
      </w:r>
    </w:p>
    <w:bookmarkEnd w:id="1"/>
    <w:bookmarkEnd w:id="2"/>
    <w:p w14:paraId="0AFA6343" w14:textId="10533DF8" w:rsidR="00B73448" w:rsidRPr="005B4DA3" w:rsidRDefault="00B73448" w:rsidP="00B73448">
      <w:pPr>
        <w:pStyle w:val="Citationintense"/>
        <w:rPr>
          <w:rFonts w:ascii="Sanchez" w:hAnsi="Sanchez"/>
          <w:sz w:val="20"/>
          <w:szCs w:val="20"/>
        </w:rPr>
      </w:pPr>
      <w:r>
        <w:rPr>
          <w:rFonts w:ascii="Sanchez" w:hAnsi="Sanchez"/>
          <w:sz w:val="20"/>
          <w:szCs w:val="20"/>
        </w:rPr>
        <w:t>General information</w:t>
      </w:r>
    </w:p>
    <w:p w14:paraId="37D6E1D1" w14:textId="475EF9DE" w:rsidR="00B73448" w:rsidRDefault="00B73448" w:rsidP="00B73448">
      <w:pPr>
        <w:pStyle w:val="Sansinterligne"/>
      </w:pPr>
      <w:r>
        <w:t>Company name</w:t>
      </w:r>
      <w:r>
        <w:tab/>
      </w:r>
      <w:r w:rsidR="00CA694F">
        <w:object w:dxaOrig="225" w:dyaOrig="225" w14:anchorId="61CE55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0" type="#_x0000_t75" style="width:355.3pt;height:18.25pt" o:ole="">
            <v:imagedata r:id="rId13" o:title=""/>
          </v:shape>
          <w:control r:id="rId14" w:name="TextBox1" w:shapeid="_x0000_i1080"/>
        </w:object>
      </w:r>
    </w:p>
    <w:p w14:paraId="213F77FB" w14:textId="77777777" w:rsidR="001F21A9" w:rsidRDefault="001F21A9" w:rsidP="00B73448">
      <w:pPr>
        <w:pStyle w:val="Sansinterligne"/>
      </w:pPr>
    </w:p>
    <w:p w14:paraId="0935BEF2" w14:textId="7BE507A0" w:rsidR="00B73448" w:rsidRDefault="00CA694F" w:rsidP="00B73448">
      <w:pPr>
        <w:pStyle w:val="Sansinterligne"/>
      </w:pPr>
      <w:r>
        <w:t>HQ address</w:t>
      </w:r>
      <w:r>
        <w:tab/>
      </w:r>
      <w:r>
        <w:tab/>
      </w:r>
    </w:p>
    <w:p w14:paraId="58A89917" w14:textId="19677E44" w:rsidR="00CA694F" w:rsidRPr="001F21A9" w:rsidRDefault="001F21A9" w:rsidP="001F21A9">
      <w:pPr>
        <w:pStyle w:val="Sansinterligne"/>
        <w:ind w:left="1440" w:firstLine="720"/>
      </w:pPr>
      <w:r>
        <w:object w:dxaOrig="225" w:dyaOrig="225" w14:anchorId="1C627C0A">
          <v:shape id="_x0000_i1176" type="#_x0000_t75" style="width:355.3pt;height:57.95pt" o:ole="">
            <v:imagedata r:id="rId15" o:title=""/>
          </v:shape>
          <w:control r:id="rId16" w:name="TextBox11" w:shapeid="_x0000_i1176"/>
        </w:object>
      </w:r>
    </w:p>
    <w:p w14:paraId="16F22AEE" w14:textId="3D8C28AF" w:rsidR="00B73448" w:rsidRPr="00B73448" w:rsidRDefault="00B73448" w:rsidP="00B73448">
      <w:pPr>
        <w:pStyle w:val="Sansinterligne"/>
        <w:rPr>
          <w:rFonts w:ascii="Sanchez" w:hAnsi="Sanchez"/>
          <w:u w:val="single"/>
        </w:rPr>
      </w:pPr>
      <w:r w:rsidRPr="00B73448">
        <w:rPr>
          <w:rFonts w:ascii="Sanchez" w:hAnsi="Sanchez"/>
          <w:u w:val="single"/>
        </w:rPr>
        <w:t>Contact details</w:t>
      </w:r>
    </w:p>
    <w:p w14:paraId="6EF7CC47" w14:textId="012F1042" w:rsidR="00B73448" w:rsidRDefault="00B73448" w:rsidP="00B73448">
      <w:pPr>
        <w:pStyle w:val="Sansinterligne"/>
      </w:pPr>
      <w:r>
        <w:t>Name</w:t>
      </w:r>
      <w:r>
        <w:tab/>
      </w:r>
      <w:r>
        <w:tab/>
      </w:r>
      <w:r>
        <w:tab/>
      </w:r>
      <w:r>
        <w:object w:dxaOrig="225" w:dyaOrig="225" w14:anchorId="24D4DA56">
          <v:shape id="_x0000_i1160" type="#_x0000_t75" style="width:355.3pt;height:18.25pt" o:ole="">
            <v:imagedata r:id="rId13" o:title=""/>
          </v:shape>
          <w:control r:id="rId17" w:name="TextBox12" w:shapeid="_x0000_i1160"/>
        </w:object>
      </w:r>
      <w:r>
        <w:tab/>
      </w:r>
    </w:p>
    <w:p w14:paraId="17CB88CC" w14:textId="7485E696" w:rsidR="00B73448" w:rsidRDefault="00B73448" w:rsidP="00B73448">
      <w:pPr>
        <w:pStyle w:val="Sansinterligne"/>
      </w:pPr>
      <w:r>
        <w:t>Surname</w:t>
      </w:r>
      <w:r>
        <w:tab/>
      </w:r>
      <w:r>
        <w:tab/>
      </w:r>
      <w:r>
        <w:object w:dxaOrig="225" w:dyaOrig="225" w14:anchorId="26C80FB7">
          <v:shape id="_x0000_i1105" type="#_x0000_t75" style="width:355.3pt;height:18.25pt" o:ole="">
            <v:imagedata r:id="rId13" o:title=""/>
          </v:shape>
          <w:control r:id="rId18" w:name="TextBox13" w:shapeid="_x0000_i1105"/>
        </w:object>
      </w:r>
    </w:p>
    <w:p w14:paraId="03623D62" w14:textId="3AE8FF09" w:rsidR="00B73448" w:rsidRDefault="00B73448" w:rsidP="00B73448">
      <w:pPr>
        <w:pStyle w:val="Sansinterligne"/>
      </w:pPr>
      <w:r>
        <w:t>Role in the company</w:t>
      </w:r>
      <w:r>
        <w:tab/>
      </w:r>
      <w:r>
        <w:object w:dxaOrig="225" w:dyaOrig="225" w14:anchorId="74FA4671">
          <v:shape id="_x0000_i1101" type="#_x0000_t75" style="width:355.3pt;height:18.25pt" o:ole="">
            <v:imagedata r:id="rId13" o:title=""/>
          </v:shape>
          <w:control r:id="rId19" w:name="TextBox14" w:shapeid="_x0000_i1101"/>
        </w:object>
      </w:r>
    </w:p>
    <w:p w14:paraId="78B9697E" w14:textId="14B80AC9" w:rsidR="00B73448" w:rsidRDefault="00B73448" w:rsidP="00B73448">
      <w:pPr>
        <w:pStyle w:val="Sansinterligne"/>
      </w:pPr>
      <w:r>
        <w:t>Email address</w:t>
      </w:r>
      <w:r>
        <w:tab/>
      </w:r>
      <w:r>
        <w:tab/>
      </w:r>
      <w:r>
        <w:object w:dxaOrig="225" w:dyaOrig="225" w14:anchorId="1EE4862E">
          <v:shape id="_x0000_i1102" type="#_x0000_t75" style="width:355.3pt;height:18.25pt" o:ole="">
            <v:imagedata r:id="rId13" o:title=""/>
          </v:shape>
          <w:control r:id="rId20" w:name="TextBox15" w:shapeid="_x0000_i1102"/>
        </w:object>
      </w:r>
    </w:p>
    <w:p w14:paraId="69D9620D" w14:textId="7DF52071" w:rsidR="00CC6479" w:rsidRDefault="00B73448" w:rsidP="00B73448">
      <w:pPr>
        <w:pStyle w:val="Sansinterligne"/>
      </w:pPr>
      <w:r>
        <w:t>Phone number</w:t>
      </w:r>
      <w:r>
        <w:tab/>
      </w:r>
      <w:r>
        <w:tab/>
      </w:r>
      <w:r>
        <w:object w:dxaOrig="225" w:dyaOrig="225" w14:anchorId="204F91A0">
          <v:shape id="_x0000_i1063" type="#_x0000_t75" style="width:355.3pt;height:18.25pt" o:ole="">
            <v:imagedata r:id="rId13" o:title=""/>
          </v:shape>
          <w:control r:id="rId21" w:name="TextBox16" w:shapeid="_x0000_i1063"/>
        </w:object>
      </w:r>
    </w:p>
    <w:p w14:paraId="2CE9A702" w14:textId="77777777" w:rsidR="00B73448" w:rsidRDefault="00B73448" w:rsidP="00B73448">
      <w:pPr>
        <w:pStyle w:val="Sansinterligne"/>
      </w:pPr>
    </w:p>
    <w:p w14:paraId="3D6C85F3" w14:textId="751FB050" w:rsidR="00B73448" w:rsidRDefault="00B73448" w:rsidP="00B73448">
      <w:pPr>
        <w:pStyle w:val="Sansinterligne"/>
      </w:pPr>
      <w:r>
        <w:t>How did you know about upcell Alliance?</w:t>
      </w:r>
    </w:p>
    <w:p w14:paraId="368AC696" w14:textId="3AAECA3D" w:rsidR="00B73448" w:rsidRPr="00ED3A26" w:rsidRDefault="002B03C0" w:rsidP="00ED3A26">
      <w:pPr>
        <w:pStyle w:val="Sansinterligne"/>
      </w:pPr>
      <w:sdt>
        <w:sdtPr>
          <w:id w:val="261804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A26">
            <w:rPr>
              <w:rFonts w:ascii="MS Gothic" w:eastAsia="MS Gothic" w:hAnsi="MS Gothic" w:hint="eastAsia"/>
            </w:rPr>
            <w:t>☐</w:t>
          </w:r>
        </w:sdtContent>
      </w:sdt>
      <w:r w:rsidR="00ED3A26">
        <w:tab/>
        <w:t xml:space="preserve"> LinkedIn</w:t>
      </w:r>
    </w:p>
    <w:p w14:paraId="014D906F" w14:textId="0D8BA1DD" w:rsidR="00ED3A26" w:rsidRDefault="002B03C0" w:rsidP="00ED3A26">
      <w:pPr>
        <w:pStyle w:val="Sansinterligne"/>
      </w:pPr>
      <w:sdt>
        <w:sdtPr>
          <w:id w:val="1743683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A26">
            <w:rPr>
              <w:rFonts w:ascii="MS Gothic" w:eastAsia="MS Gothic" w:hAnsi="MS Gothic" w:hint="eastAsia"/>
            </w:rPr>
            <w:t>☐</w:t>
          </w:r>
        </w:sdtContent>
      </w:sdt>
      <w:r w:rsidR="00ED3A26">
        <w:tab/>
        <w:t xml:space="preserve"> From a member of upcell Alliance:</w:t>
      </w:r>
      <w:r w:rsidR="00ED3A26">
        <w:tab/>
      </w:r>
      <w:r w:rsidR="00ED3A26" w:rsidRPr="00ED3A26">
        <w:t xml:space="preserve"> </w:t>
      </w:r>
      <w:r w:rsidR="00ED3A26">
        <w:object w:dxaOrig="225" w:dyaOrig="225" w14:anchorId="7B0BB26F">
          <v:shape id="_x0000_i1065" type="#_x0000_t75" style="width:222.1pt;height:18.25pt" o:ole="">
            <v:imagedata r:id="rId22" o:title=""/>
          </v:shape>
          <w:control r:id="rId23" w:name="TextBox161" w:shapeid="_x0000_i1065"/>
        </w:object>
      </w:r>
    </w:p>
    <w:p w14:paraId="32031247" w14:textId="02392FE3" w:rsidR="00ED3A26" w:rsidRDefault="002B03C0" w:rsidP="00ED3A26">
      <w:pPr>
        <w:pStyle w:val="Sansinterligne"/>
      </w:pPr>
      <w:sdt>
        <w:sdtPr>
          <w:id w:val="-248666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A26">
            <w:rPr>
              <w:rFonts w:ascii="MS Gothic" w:eastAsia="MS Gothic" w:hAnsi="MS Gothic" w:hint="eastAsia"/>
            </w:rPr>
            <w:t>☐</w:t>
          </w:r>
        </w:sdtContent>
      </w:sdt>
      <w:r w:rsidR="00ED3A26">
        <w:tab/>
        <w:t xml:space="preserve"> Web (upcell.org)</w:t>
      </w:r>
    </w:p>
    <w:p w14:paraId="2608BBEF" w14:textId="4AF4BAE8" w:rsidR="00ED3A26" w:rsidRDefault="002B03C0" w:rsidP="00ED3A26">
      <w:pPr>
        <w:pStyle w:val="Sansinterligne"/>
      </w:pPr>
      <w:sdt>
        <w:sdtPr>
          <w:id w:val="-841161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A26">
            <w:rPr>
              <w:rFonts w:ascii="MS Gothic" w:eastAsia="MS Gothic" w:hAnsi="MS Gothic" w:hint="eastAsia"/>
            </w:rPr>
            <w:t>☐</w:t>
          </w:r>
        </w:sdtContent>
      </w:sdt>
      <w:r w:rsidR="00ED3A26">
        <w:tab/>
        <w:t xml:space="preserve"> Media article: </w:t>
      </w:r>
      <w:r w:rsidR="00ED3A26">
        <w:tab/>
      </w:r>
      <w:r w:rsidR="00ED3A26">
        <w:tab/>
      </w:r>
      <w:r w:rsidR="00ED3A26">
        <w:tab/>
        <w:t xml:space="preserve">   </w:t>
      </w:r>
      <w:r w:rsidR="00ED3A26">
        <w:tab/>
        <w:t xml:space="preserve"> </w:t>
      </w:r>
      <w:r w:rsidR="00ED3A26">
        <w:object w:dxaOrig="225" w:dyaOrig="225" w14:anchorId="6C874C35">
          <v:shape id="_x0000_i1067" type="#_x0000_t75" style="width:222.1pt;height:18.25pt" o:ole="">
            <v:imagedata r:id="rId22" o:title=""/>
          </v:shape>
          <w:control r:id="rId24" w:name="TextBox1611" w:shapeid="_x0000_i1067"/>
        </w:object>
      </w:r>
    </w:p>
    <w:p w14:paraId="3C864F43" w14:textId="10846206" w:rsidR="00ED3A26" w:rsidRDefault="002B03C0" w:rsidP="00ED3A26">
      <w:pPr>
        <w:pStyle w:val="Sansinterligne"/>
      </w:pPr>
      <w:sdt>
        <w:sdtPr>
          <w:id w:val="1653865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5340">
            <w:rPr>
              <w:rFonts w:ascii="MS Gothic" w:eastAsia="MS Gothic" w:hAnsi="MS Gothic" w:hint="eastAsia"/>
            </w:rPr>
            <w:t>☐</w:t>
          </w:r>
        </w:sdtContent>
      </w:sdt>
      <w:r w:rsidR="00ED3A26">
        <w:tab/>
        <w:t xml:space="preserve"> Trade Fair:</w:t>
      </w:r>
      <w:r w:rsidR="00ED3A26">
        <w:tab/>
      </w:r>
      <w:r w:rsidR="00ED3A26">
        <w:tab/>
      </w:r>
      <w:r w:rsidR="00ED3A26">
        <w:tab/>
      </w:r>
      <w:r w:rsidR="00ED3A26">
        <w:tab/>
        <w:t xml:space="preserve"> </w:t>
      </w:r>
      <w:r w:rsidR="00ED3A26">
        <w:object w:dxaOrig="225" w:dyaOrig="225" w14:anchorId="0E197120">
          <v:shape id="_x0000_i1069" type="#_x0000_t75" style="width:222.1pt;height:18.25pt" o:ole="">
            <v:imagedata r:id="rId22" o:title=""/>
          </v:shape>
          <w:control r:id="rId25" w:name="TextBox1612" w:shapeid="_x0000_i1069"/>
        </w:object>
      </w:r>
    </w:p>
    <w:p w14:paraId="72F655FD" w14:textId="7136FFA5" w:rsidR="00CA694F" w:rsidRPr="00CA694F" w:rsidRDefault="002B03C0" w:rsidP="00B73448">
      <w:pPr>
        <w:pStyle w:val="Sansinterligne"/>
      </w:pPr>
      <w:sdt>
        <w:sdtPr>
          <w:id w:val="-983319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A26">
            <w:rPr>
              <w:rFonts w:ascii="MS Gothic" w:eastAsia="MS Gothic" w:hAnsi="MS Gothic" w:hint="eastAsia"/>
            </w:rPr>
            <w:t>☐</w:t>
          </w:r>
        </w:sdtContent>
      </w:sdt>
      <w:r w:rsidR="00ED3A26">
        <w:tab/>
        <w:t xml:space="preserve"> Other:</w:t>
      </w:r>
      <w:r w:rsidR="00ED3A26">
        <w:tab/>
      </w:r>
      <w:r w:rsidR="00ED3A26">
        <w:tab/>
      </w:r>
      <w:r w:rsidR="00ED3A26">
        <w:tab/>
      </w:r>
      <w:r w:rsidR="00ED3A26">
        <w:tab/>
      </w:r>
      <w:r w:rsidR="00ED3A26">
        <w:tab/>
        <w:t xml:space="preserve"> </w:t>
      </w:r>
      <w:r w:rsidR="00AB5340">
        <w:object w:dxaOrig="225" w:dyaOrig="225" w14:anchorId="5AFF56E3">
          <v:shape id="_x0000_i1071" type="#_x0000_t75" style="width:222.1pt;height:18.25pt" o:ole="">
            <v:imagedata r:id="rId22" o:title=""/>
          </v:shape>
          <w:control r:id="rId26" w:name="TextBox16121" w:shapeid="_x0000_i1071"/>
        </w:object>
      </w:r>
    </w:p>
    <w:p w14:paraId="2C7B8C53" w14:textId="3940A621" w:rsidR="00ED3A26" w:rsidRPr="005B4DA3" w:rsidRDefault="00ED3A26" w:rsidP="00ED3A26">
      <w:pPr>
        <w:pStyle w:val="Citationintense"/>
        <w:rPr>
          <w:rFonts w:ascii="Sanchez" w:hAnsi="Sanchez"/>
          <w:sz w:val="20"/>
          <w:szCs w:val="20"/>
        </w:rPr>
      </w:pPr>
      <w:r>
        <w:rPr>
          <w:rFonts w:ascii="Sanchez" w:hAnsi="Sanchez"/>
          <w:sz w:val="20"/>
          <w:szCs w:val="20"/>
        </w:rPr>
        <w:lastRenderedPageBreak/>
        <w:t>Basic admission criteria</w:t>
      </w:r>
    </w:p>
    <w:p w14:paraId="43D0633A" w14:textId="345EDE56" w:rsidR="00ED3A26" w:rsidRPr="00FC31C9" w:rsidRDefault="00ED3A26" w:rsidP="00B73448">
      <w:pPr>
        <w:pStyle w:val="Sansinterligne"/>
        <w:rPr>
          <w:sz w:val="20"/>
          <w:szCs w:val="32"/>
          <w:lang w:val="en-GB"/>
        </w:rPr>
      </w:pPr>
      <w:r w:rsidRPr="00FC31C9">
        <w:rPr>
          <w:lang w:val="en-GB"/>
        </w:rPr>
        <w:t xml:space="preserve">Please justify at least one European factory or office which shall bring </w:t>
      </w:r>
      <w:r w:rsidR="00AB5340">
        <w:rPr>
          <w:lang w:val="en-GB"/>
        </w:rPr>
        <w:t>added value</w:t>
      </w:r>
      <w:r w:rsidRPr="00FC31C9">
        <w:rPr>
          <w:lang w:val="en-GB"/>
        </w:rPr>
        <w:t xml:space="preserve"> to the European battery manufacturing ecosystem, for instance R&amp;D lab, an innovative manufacturing lab</w:t>
      </w:r>
      <w:r w:rsidR="009E4ED8">
        <w:rPr>
          <w:lang w:val="en-GB"/>
        </w:rPr>
        <w:t xml:space="preserve">, process </w:t>
      </w:r>
      <w:r w:rsidRPr="00FC31C9">
        <w:rPr>
          <w:lang w:val="en-GB"/>
        </w:rPr>
        <w:t xml:space="preserve">etc. </w:t>
      </w:r>
      <w:r w:rsidRPr="00FC31C9">
        <w:rPr>
          <w:lang w:val="en-GB"/>
        </w:rPr>
        <w:br/>
      </w:r>
      <w:r w:rsidRPr="00FC31C9">
        <w:rPr>
          <w:rFonts w:ascii="Montserrat" w:hAnsi="Montserrat"/>
          <w:bCs/>
          <w:i/>
          <w:iCs/>
          <w:sz w:val="16"/>
          <w:szCs w:val="16"/>
          <w:lang w:val="en-GB"/>
        </w:rPr>
        <w:t>Are not included subsidiaries that only resell overseas technologies or factories that contain exclusively foreign machines and engineering without research and process optimisation</w:t>
      </w:r>
    </w:p>
    <w:p w14:paraId="1C973161" w14:textId="06DF1C9C" w:rsidR="00ED3A26" w:rsidRDefault="00ED3A26" w:rsidP="00B73448">
      <w:pPr>
        <w:pStyle w:val="Sansinterligne"/>
        <w:rPr>
          <w:sz w:val="24"/>
          <w:szCs w:val="40"/>
        </w:rPr>
      </w:pPr>
    </w:p>
    <w:p w14:paraId="1367F331" w14:textId="571114B3" w:rsidR="00DD704A" w:rsidRDefault="00ED3A26" w:rsidP="00DA1A5C">
      <w:pPr>
        <w:pStyle w:val="Sansinterligne"/>
        <w:ind w:hanging="142"/>
        <w:rPr>
          <w:sz w:val="24"/>
          <w:szCs w:val="40"/>
        </w:rPr>
      </w:pPr>
      <w:r>
        <w:rPr>
          <w:sz w:val="24"/>
          <w:szCs w:val="40"/>
        </w:rPr>
        <w:object w:dxaOrig="225" w:dyaOrig="225" w14:anchorId="5BFFF1DA">
          <v:shape id="_x0000_i1175" type="#_x0000_t75" style="width:527.85pt;height:434.8pt" o:ole="">
            <v:imagedata r:id="rId27" o:title=""/>
          </v:shape>
          <w:control r:id="rId28" w:name="TextBox2" w:shapeid="_x0000_i1175"/>
        </w:object>
      </w:r>
    </w:p>
    <w:p w14:paraId="2C1ED43D" w14:textId="07175917" w:rsidR="00ED3A26" w:rsidRPr="00DD704A" w:rsidRDefault="00DD704A" w:rsidP="00DD704A">
      <w:pPr>
        <w:spacing w:before="0"/>
        <w:rPr>
          <w:rFonts w:eastAsia="Calibri" w:cs="Calibri"/>
          <w:sz w:val="24"/>
          <w:szCs w:val="40"/>
        </w:rPr>
      </w:pPr>
      <w:r>
        <w:rPr>
          <w:sz w:val="24"/>
          <w:szCs w:val="40"/>
        </w:rPr>
        <w:br w:type="page"/>
      </w:r>
    </w:p>
    <w:p w14:paraId="6147D540" w14:textId="2A86F6E8" w:rsidR="00FC31C9" w:rsidRPr="005B4DA3" w:rsidRDefault="003F631B" w:rsidP="00FC31C9">
      <w:pPr>
        <w:pStyle w:val="Citationintense"/>
        <w:rPr>
          <w:rFonts w:ascii="Sanchez" w:hAnsi="Sanchez"/>
          <w:sz w:val="20"/>
          <w:szCs w:val="20"/>
        </w:rPr>
      </w:pPr>
      <w:r>
        <w:rPr>
          <w:rFonts w:ascii="Sanchez" w:hAnsi="Sanchez"/>
          <w:sz w:val="20"/>
          <w:szCs w:val="20"/>
        </w:rPr>
        <w:lastRenderedPageBreak/>
        <w:t>Your contribution</w:t>
      </w:r>
    </w:p>
    <w:p w14:paraId="23F3A235" w14:textId="109ADF44" w:rsidR="00ED3A26" w:rsidRDefault="003F631B" w:rsidP="00B73448">
      <w:pPr>
        <w:pStyle w:val="Sansinterligne"/>
        <w:rPr>
          <w:lang w:val="en-GB"/>
        </w:rPr>
      </w:pPr>
      <w:r w:rsidRPr="003F631B">
        <w:rPr>
          <w:lang w:val="en-GB"/>
        </w:rPr>
        <w:t>What added value and contribution will you bring to upcell Alliance?</w:t>
      </w:r>
      <w:r w:rsidR="009E4ED8">
        <w:rPr>
          <w:lang w:val="en-GB"/>
        </w:rPr>
        <w:t xml:space="preserve"> What is your understanding of the alliance’s goals and how can they be achieved according to you?</w:t>
      </w:r>
    </w:p>
    <w:p w14:paraId="1D6D0554" w14:textId="39CADCD4" w:rsidR="003F631B" w:rsidRDefault="00CB599F" w:rsidP="00B73448">
      <w:pPr>
        <w:pStyle w:val="Sansinterligne"/>
        <w:rPr>
          <w:lang w:val="en-GB"/>
        </w:rPr>
      </w:pPr>
      <w:r>
        <w:rPr>
          <w:sz w:val="24"/>
          <w:szCs w:val="40"/>
        </w:rPr>
        <w:object w:dxaOrig="225" w:dyaOrig="225" w14:anchorId="40613F97">
          <v:shape id="_x0000_i1088" type="#_x0000_t75" style="width:527.85pt;height:516.15pt" o:ole="">
            <v:imagedata r:id="rId29" o:title=""/>
          </v:shape>
          <w:control r:id="rId30" w:name="TextBox21" w:shapeid="_x0000_i1088"/>
        </w:object>
      </w:r>
    </w:p>
    <w:p w14:paraId="7021C35E" w14:textId="7694D52A" w:rsidR="00DD704A" w:rsidRDefault="00DD704A">
      <w:pPr>
        <w:spacing w:before="0"/>
        <w:rPr>
          <w:rFonts w:eastAsia="Calibri" w:cs="Calibri"/>
          <w:sz w:val="18"/>
          <w:lang w:val="en-GB"/>
        </w:rPr>
      </w:pPr>
      <w:r>
        <w:rPr>
          <w:lang w:val="en-GB"/>
        </w:rPr>
        <w:br w:type="page"/>
      </w:r>
    </w:p>
    <w:p w14:paraId="313F25C3" w14:textId="69DA0DBC" w:rsidR="003F631B" w:rsidRPr="005B4DA3" w:rsidRDefault="003F631B" w:rsidP="00DD704A">
      <w:pPr>
        <w:pStyle w:val="Citationintense"/>
        <w:ind w:left="0"/>
        <w:rPr>
          <w:rFonts w:ascii="Sanchez" w:hAnsi="Sanchez"/>
          <w:sz w:val="20"/>
          <w:szCs w:val="20"/>
        </w:rPr>
      </w:pPr>
      <w:r>
        <w:rPr>
          <w:rFonts w:ascii="Sanchez" w:hAnsi="Sanchez"/>
          <w:sz w:val="20"/>
          <w:szCs w:val="20"/>
        </w:rPr>
        <w:lastRenderedPageBreak/>
        <w:t>Your expectations</w:t>
      </w:r>
    </w:p>
    <w:p w14:paraId="1CBC09E3" w14:textId="2B195D4C" w:rsidR="003F631B" w:rsidRDefault="003F631B" w:rsidP="00B73448">
      <w:pPr>
        <w:pStyle w:val="Sansinterligne"/>
        <w:rPr>
          <w:lang w:val="en-GB"/>
        </w:rPr>
      </w:pPr>
      <w:r w:rsidRPr="003F631B">
        <w:rPr>
          <w:lang w:val="en-GB"/>
        </w:rPr>
        <w:t>What are the reasons why you want to join upcell (the type of information you expect, expectations from the Alliance in general etc.)?</w:t>
      </w:r>
    </w:p>
    <w:p w14:paraId="19474484" w14:textId="7433CADC" w:rsidR="003F631B" w:rsidRPr="00DF389F" w:rsidRDefault="00CB599F" w:rsidP="002A1244">
      <w:pPr>
        <w:pStyle w:val="Sansinterligne"/>
        <w:rPr>
          <w:lang w:val="en-GB"/>
        </w:rPr>
      </w:pPr>
      <w:r>
        <w:rPr>
          <w:sz w:val="24"/>
          <w:szCs w:val="40"/>
        </w:rPr>
        <w:object w:dxaOrig="225" w:dyaOrig="225" w14:anchorId="70144036">
          <v:shape id="_x0000_i1091" type="#_x0000_t75" style="width:527.85pt;height:515.7pt" o:ole="">
            <v:imagedata r:id="rId31" o:title=""/>
          </v:shape>
          <w:control r:id="rId32" w:name="TextBox211" w:shapeid="_x0000_i1091"/>
        </w:object>
      </w:r>
    </w:p>
    <w:sectPr w:rsidR="003F631B" w:rsidRPr="00DF389F" w:rsidSect="00ED3A26">
      <w:headerReference w:type="default" r:id="rId33"/>
      <w:footerReference w:type="default" r:id="rId34"/>
      <w:pgSz w:w="12240" w:h="15840"/>
      <w:pgMar w:top="2269" w:right="758" w:bottom="1440" w:left="993" w:header="0" w:footer="36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84D8A" w14:textId="77777777" w:rsidR="007B7DA5" w:rsidRDefault="007B7DA5" w:rsidP="000172E5">
      <w:pPr>
        <w:spacing w:after="0" w:line="240" w:lineRule="auto"/>
      </w:pPr>
      <w:r>
        <w:separator/>
      </w:r>
    </w:p>
  </w:endnote>
  <w:endnote w:type="continuationSeparator" w:id="0">
    <w:p w14:paraId="0666DF4A" w14:textId="77777777" w:rsidR="007B7DA5" w:rsidRDefault="007B7DA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9A122E-446C-401E-8E57-1F38B2AFBCB2}"/>
    <w:embedBold r:id="rId2" w:fontKey="{5C3CFC60-802C-4380-8962-7D6A88FFD4B0}"/>
    <w:embedItalic r:id="rId3" w:fontKey="{0AF58604-5102-49BA-8A97-ECB657B48F1B}"/>
    <w:embedBoldItalic r:id="rId4" w:fontKey="{A9C6319B-F962-46C0-ABF7-9E5C83734BB8}"/>
  </w:font>
  <w:font w:name="Montserrat">
    <w:panose1 w:val="00000000000000000000"/>
    <w:charset w:val="00"/>
    <w:family w:val="auto"/>
    <w:pitch w:val="variable"/>
    <w:sig w:usb0="20000207" w:usb1="00000000" w:usb2="00000000" w:usb3="00000000" w:csb0="00000197" w:csb1="00000000"/>
    <w:embedRegular r:id="rId5" w:fontKey="{897C6C55-6AFF-404F-9EA0-04BA7576B164}"/>
    <w:embedItalic r:id="rId6" w:fontKey="{5C135F1D-9C4A-4FE0-B6D4-570EC2C675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Medium">
    <w:panose1 w:val="00000600000000000000"/>
    <w:charset w:val="00"/>
    <w:family w:val="auto"/>
    <w:pitch w:val="variable"/>
    <w:sig w:usb0="A00002FF" w:usb1="4000207B" w:usb2="00000000" w:usb3="00000000" w:csb0="00000197" w:csb1="00000000"/>
    <w:embedRegular r:id="rId7" w:fontKey="{B1BBCB43-83B4-4BC5-8A79-3301F6FF259D}"/>
    <w:embedBold r:id="rId8" w:fontKey="{AD44F53C-BE0C-4AEC-BFC4-7DD41145BA5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9" w:fontKey="{4B09E722-63D6-49DD-8FE5-0D093A726C32}"/>
    <w:embedBold r:id="rId10" w:fontKey="{6B67E15A-EB54-493A-9395-2AA7BA464C83}"/>
    <w:embedItalic r:id="rId11" w:fontKey="{0D1C2AE2-4FFD-46FE-9867-1FD3256721B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0D936835-5A8D-4118-A197-05C91D39ACF3}"/>
  </w:font>
  <w:font w:name="Sanchez">
    <w:panose1 w:val="02000000000000000000"/>
    <w:charset w:val="00"/>
    <w:family w:val="auto"/>
    <w:pitch w:val="variable"/>
    <w:sig w:usb0="A000002F" w:usb1="5000005A" w:usb2="00000000" w:usb3="00000000" w:csb0="00000093" w:csb1="00000000"/>
    <w:embedRegular r:id="rId13" w:fontKey="{1C99262B-45BE-4D1A-9EBF-A5C3E7C43A10}"/>
    <w:embedBold r:id="rId14" w:fontKey="{1B70F292-3B8D-44C7-8C25-A927E386B0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A71AF613-CC92-4862-BCA8-90EA15D8EC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74D24" w14:textId="457E0794" w:rsidR="00645003" w:rsidRPr="00645003" w:rsidRDefault="003F631B">
    <w:pPr>
      <w:pStyle w:val="Pieddepage"/>
      <w:jc w:val="right"/>
      <w:rPr>
        <w:rFonts w:ascii="Sanchez" w:hAnsi="Sanchez"/>
      </w:rPr>
    </w:pPr>
    <w:r w:rsidRPr="00ED3A26">
      <w:rPr>
        <w:rFonts w:ascii="Sanchez" w:hAnsi="Sanchez"/>
        <w:b/>
        <w:bCs/>
        <w:noProof/>
        <w:sz w:val="14"/>
        <w:szCs w:val="14"/>
      </w:rPr>
      <w:drawing>
        <wp:anchor distT="0" distB="0" distL="114300" distR="114300" simplePos="0" relativeHeight="251666432" behindDoc="0" locked="0" layoutInCell="1" allowOverlap="1" wp14:anchorId="2970D948" wp14:editId="3D45E43B">
          <wp:simplePos x="0" y="0"/>
          <wp:positionH relativeFrom="column">
            <wp:posOffset>6103447</wp:posOffset>
          </wp:positionH>
          <wp:positionV relativeFrom="paragraph">
            <wp:posOffset>76835</wp:posOffset>
          </wp:positionV>
          <wp:extent cx="151075" cy="243033"/>
          <wp:effectExtent l="0" t="0" r="1905" b="5080"/>
          <wp:wrapNone/>
          <wp:docPr id="535" name="Image 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" name="Image 2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75" cy="2430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31C9">
      <w:rPr>
        <w:rFonts w:ascii="Sanchez" w:hAnsi="Sanchez"/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248F1CA2" wp14:editId="12F15551">
              <wp:simplePos x="0" y="0"/>
              <wp:positionH relativeFrom="page">
                <wp:posOffset>0</wp:posOffset>
              </wp:positionH>
              <wp:positionV relativeFrom="page">
                <wp:posOffset>9615805</wp:posOffset>
              </wp:positionV>
              <wp:extent cx="7772400" cy="252095"/>
              <wp:effectExtent l="0" t="0" r="0" b="14605"/>
              <wp:wrapNone/>
              <wp:docPr id="536" name="MSIPCM6bad4340a9f2410e7c8e3ef6" descr="{&quot;HashCode&quot;:401048902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A0DD28" w14:textId="20097EBC" w:rsidR="00FC31C9" w:rsidRPr="00CB599F" w:rsidRDefault="00CB599F" w:rsidP="00CB599F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</w:pPr>
                          <w:r w:rsidRPr="00CB599F">
                            <w:rPr>
                              <w:rFonts w:ascii="Arial" w:hAnsi="Arial" w:cs="Arial"/>
                              <w:color w:val="626469"/>
                              <w:sz w:val="1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8F1CA2" id="_x0000_t202" coordsize="21600,21600" o:spt="202" path="m,l,21600r21600,l21600,xe">
              <v:stroke joinstyle="miter"/>
              <v:path gradientshapeok="t" o:connecttype="rect"/>
            </v:shapetype>
            <v:shape id="MSIPCM6bad4340a9f2410e7c8e3ef6" o:spid="_x0000_s1028" type="#_x0000_t202" alt="{&quot;HashCode&quot;:401048902,&quot;Height&quot;:792.0,&quot;Width&quot;:612.0,&quot;Placement&quot;:&quot;Footer&quot;,&quot;Index&quot;:&quot;Primary&quot;,&quot;Section&quot;:1,&quot;Top&quot;:0.0,&quot;Left&quot;:0.0}" style="position:absolute;left:0;text-align:left;margin-left:0;margin-top:757.15pt;width:612pt;height:19.8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" o:allowincell="f" filled="f" stroked="f" strokeweight=".5pt">
              <v:textbox inset=",0,,0">
                <w:txbxContent>
                  <w:p w14:paraId="39A0DD28" w14:textId="20097EBC" w:rsidR="00FC31C9" w:rsidRPr="00CB599F" w:rsidRDefault="00CB599F" w:rsidP="00CB599F">
                    <w:pPr>
                      <w:spacing w:before="0" w:after="0"/>
                      <w:jc w:val="center"/>
                      <w:rPr>
                        <w:rFonts w:ascii="Arial" w:hAnsi="Arial" w:cs="Arial"/>
                        <w:color w:val="626469"/>
                        <w:sz w:val="12"/>
                      </w:rPr>
                    </w:pPr>
                    <w:r w:rsidRPr="00CB599F">
                      <w:rPr>
                        <w:rFonts w:ascii="Arial" w:hAnsi="Arial" w:cs="Arial"/>
                        <w:color w:val="626469"/>
                        <w:sz w:val="1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ascii="Sanchez" w:hAnsi="Sanchez"/>
        </w:rPr>
        <w:id w:val="-756664262"/>
        <w:docPartObj>
          <w:docPartGallery w:val="Page Numbers (Bottom of Page)"/>
          <w:docPartUnique/>
        </w:docPartObj>
      </w:sdtPr>
      <w:sdtEndPr/>
      <w:sdtContent>
        <w:r w:rsidR="00645003" w:rsidRPr="00ED3A26">
          <w:rPr>
            <w:rFonts w:ascii="Sanchez" w:hAnsi="Sanchez"/>
            <w:sz w:val="14"/>
            <w:szCs w:val="20"/>
          </w:rPr>
          <w:t>Admission process – Letter of Intent</w:t>
        </w:r>
        <w:r w:rsidR="00ED3A26">
          <w:rPr>
            <w:rFonts w:ascii="Sanchez" w:hAnsi="Sanchez"/>
            <w:sz w:val="14"/>
            <w:szCs w:val="20"/>
          </w:rPr>
          <w:tab/>
        </w:r>
        <w:r w:rsidR="00ED3A26">
          <w:rPr>
            <w:rFonts w:ascii="Sanchez" w:hAnsi="Sanchez"/>
            <w:sz w:val="14"/>
            <w:szCs w:val="20"/>
          </w:rPr>
          <w:tab/>
        </w:r>
        <w:r w:rsidR="00645003" w:rsidRPr="00ED3A26">
          <w:rPr>
            <w:rFonts w:ascii="Sanchez" w:hAnsi="Sanchez"/>
            <w:sz w:val="14"/>
            <w:szCs w:val="20"/>
          </w:rPr>
          <w:t xml:space="preserve"> </w:t>
        </w:r>
        <w:r w:rsidR="00ED3A26">
          <w:rPr>
            <w:rFonts w:ascii="Sanchez" w:hAnsi="Sanchez"/>
          </w:rPr>
          <w:t xml:space="preserve">        </w:t>
        </w:r>
        <w:r w:rsidR="00645003">
          <w:rPr>
            <w:rFonts w:ascii="Sanchez" w:hAnsi="Sanchez"/>
          </w:rPr>
          <w:t>P</w:t>
        </w:r>
        <w:r w:rsidR="00645003" w:rsidRPr="00645003">
          <w:rPr>
            <w:rFonts w:ascii="Sanchez" w:hAnsi="Sanchez"/>
          </w:rPr>
          <w:t xml:space="preserve">age </w:t>
        </w:r>
        <w:r w:rsidR="00645003" w:rsidRPr="00645003">
          <w:rPr>
            <w:rFonts w:ascii="Sanchez" w:hAnsi="Sanchez"/>
          </w:rPr>
          <w:fldChar w:fldCharType="begin"/>
        </w:r>
        <w:r w:rsidR="00645003" w:rsidRPr="00645003">
          <w:rPr>
            <w:rFonts w:ascii="Sanchez" w:hAnsi="Sanchez"/>
          </w:rPr>
          <w:instrText>PAGE   \* MERGEFORMAT</w:instrText>
        </w:r>
        <w:r w:rsidR="00645003" w:rsidRPr="00645003">
          <w:rPr>
            <w:rFonts w:ascii="Sanchez" w:hAnsi="Sanchez"/>
          </w:rPr>
          <w:fldChar w:fldCharType="separate"/>
        </w:r>
        <w:r w:rsidR="00645003" w:rsidRPr="00645003">
          <w:rPr>
            <w:rFonts w:ascii="Sanchez" w:hAnsi="Sanchez"/>
          </w:rPr>
          <w:t>2</w:t>
        </w:r>
        <w:r w:rsidR="00645003" w:rsidRPr="00645003">
          <w:rPr>
            <w:rFonts w:ascii="Sanchez" w:hAnsi="Sanchez"/>
          </w:rPr>
          <w:fldChar w:fldCharType="end"/>
        </w:r>
      </w:sdtContent>
    </w:sdt>
  </w:p>
  <w:p w14:paraId="698BEB3E" w14:textId="77777777" w:rsidR="00645003" w:rsidRPr="00645003" w:rsidRDefault="00645003" w:rsidP="00645003">
    <w:pPr>
      <w:pStyle w:val="Sansinterligne"/>
      <w:jc w:val="center"/>
      <w:rPr>
        <w:sz w:val="12"/>
        <w:szCs w:val="20"/>
      </w:rPr>
    </w:pPr>
    <w:bookmarkStart w:id="3" w:name="_Hlk119918469"/>
    <w:r w:rsidRPr="00645003">
      <w:rPr>
        <w:sz w:val="12"/>
        <w:szCs w:val="20"/>
      </w:rPr>
      <w:t>upcell Alliance – European Battery Manufacturing Alliance</w:t>
    </w:r>
  </w:p>
  <w:p w14:paraId="37CC90DA" w14:textId="77777777" w:rsidR="00645003" w:rsidRPr="00645003" w:rsidRDefault="00645003" w:rsidP="00645003">
    <w:pPr>
      <w:pStyle w:val="Sansinterligne"/>
      <w:jc w:val="center"/>
      <w:rPr>
        <w:sz w:val="12"/>
        <w:szCs w:val="20"/>
      </w:rPr>
    </w:pPr>
    <w:r w:rsidRPr="00645003">
      <w:rPr>
        <w:rStyle w:val="EFLvariable"/>
        <w:i w:val="0"/>
        <w:iCs w:val="0"/>
        <w:color w:val="auto"/>
        <w:sz w:val="12"/>
        <w:szCs w:val="20"/>
      </w:rPr>
      <w:t>Association under French Law of 1st of July 1901 n°</w:t>
    </w:r>
    <w:r w:rsidRPr="00645003">
      <w:rPr>
        <w:sz w:val="12"/>
        <w:szCs w:val="20"/>
      </w:rPr>
      <w:t>W691106639</w:t>
    </w:r>
  </w:p>
  <w:p w14:paraId="3DDDC12E" w14:textId="77777777" w:rsidR="00645003" w:rsidRPr="00645003" w:rsidRDefault="00645003" w:rsidP="00645003">
    <w:pPr>
      <w:pStyle w:val="Sansinterligne"/>
      <w:jc w:val="center"/>
      <w:rPr>
        <w:sz w:val="12"/>
        <w:szCs w:val="20"/>
        <w:lang w:val="fr-FR"/>
      </w:rPr>
    </w:pPr>
    <w:r w:rsidRPr="00645003">
      <w:rPr>
        <w:rStyle w:val="EFLvariable"/>
        <w:i w:val="0"/>
        <w:iCs w:val="0"/>
        <w:color w:val="auto"/>
        <w:sz w:val="12"/>
        <w:szCs w:val="20"/>
        <w:lang w:val="fr-FR"/>
      </w:rPr>
      <w:t>Head quarter : c/o Agence Schneider Electric -</w:t>
    </w:r>
    <w:r w:rsidRPr="00645003">
      <w:rPr>
        <w:sz w:val="12"/>
        <w:szCs w:val="20"/>
        <w:lang w:val="fr-FR"/>
      </w:rPr>
      <w:t xml:space="preserve"> 292-312 Cours du 3ème Millénaire</w:t>
    </w:r>
  </w:p>
  <w:p w14:paraId="25E73635" w14:textId="636EA9D5" w:rsidR="00645003" w:rsidRDefault="00645003" w:rsidP="00645003">
    <w:pPr>
      <w:pStyle w:val="Sansinterligne"/>
      <w:jc w:val="center"/>
      <w:rPr>
        <w:sz w:val="12"/>
        <w:szCs w:val="20"/>
        <w:lang w:val="fr-FR"/>
      </w:rPr>
    </w:pPr>
    <w:r w:rsidRPr="00645003">
      <w:rPr>
        <w:sz w:val="12"/>
        <w:szCs w:val="20"/>
        <w:lang w:val="fr-FR"/>
      </w:rPr>
      <w:t xml:space="preserve">69800 SAINT PRIEST </w:t>
    </w:r>
    <w:r w:rsidR="003F631B">
      <w:rPr>
        <w:sz w:val="12"/>
        <w:szCs w:val="20"/>
        <w:lang w:val="fr-FR"/>
      </w:rPr>
      <w:t>France</w:t>
    </w:r>
  </w:p>
  <w:bookmarkEnd w:id="3"/>
  <w:p w14:paraId="0C3FA8A1" w14:textId="77777777" w:rsidR="003F631B" w:rsidRPr="00645003" w:rsidRDefault="003F631B" w:rsidP="00645003">
    <w:pPr>
      <w:pStyle w:val="Sansinterligne"/>
      <w:jc w:val="center"/>
      <w:rPr>
        <w:sz w:val="12"/>
        <w:szCs w:val="20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C8A8D" w14:textId="77777777" w:rsidR="007B7DA5" w:rsidRDefault="007B7DA5" w:rsidP="000172E5">
      <w:pPr>
        <w:spacing w:after="0" w:line="240" w:lineRule="auto"/>
      </w:pPr>
      <w:r>
        <w:separator/>
      </w:r>
    </w:p>
  </w:footnote>
  <w:footnote w:type="continuationSeparator" w:id="0">
    <w:p w14:paraId="398B971A" w14:textId="77777777" w:rsidR="007B7DA5" w:rsidRDefault="007B7DA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AB5EB" w14:textId="0EA68A42" w:rsidR="00645003" w:rsidRDefault="003F631B">
    <w:pPr>
      <w:pStyle w:val="En-tte"/>
    </w:pPr>
    <w:r w:rsidRPr="00645003">
      <w:drawing>
        <wp:anchor distT="0" distB="0" distL="114300" distR="114300" simplePos="0" relativeHeight="251663360" behindDoc="0" locked="0" layoutInCell="1" allowOverlap="1" wp14:anchorId="02F94392" wp14:editId="0CEB31E1">
          <wp:simplePos x="0" y="0"/>
          <wp:positionH relativeFrom="column">
            <wp:posOffset>-461241</wp:posOffset>
          </wp:positionH>
          <wp:positionV relativeFrom="paragraph">
            <wp:posOffset>156944</wp:posOffset>
          </wp:positionV>
          <wp:extent cx="2513965" cy="1017270"/>
          <wp:effectExtent l="0" t="0" r="635" b="0"/>
          <wp:wrapNone/>
          <wp:docPr id="533" name="Image 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 1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3965" cy="1017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5003" w:rsidRPr="00645003">
      <w:drawing>
        <wp:anchor distT="0" distB="0" distL="114300" distR="114300" simplePos="0" relativeHeight="251660288" behindDoc="1" locked="0" layoutInCell="1" allowOverlap="1" wp14:anchorId="73FB08A4" wp14:editId="6A8464B5">
          <wp:simplePos x="0" y="0"/>
          <wp:positionH relativeFrom="column">
            <wp:posOffset>-903687</wp:posOffset>
          </wp:positionH>
          <wp:positionV relativeFrom="paragraph">
            <wp:posOffset>0</wp:posOffset>
          </wp:positionV>
          <wp:extent cx="8045532" cy="1350645"/>
          <wp:effectExtent l="0" t="0" r="0" b="1905"/>
          <wp:wrapNone/>
          <wp:docPr id="532" name="Image 532" descr="Une image contenant sombre, objet d’extérieur, nuit, araigné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sombre, objet d’extérieur, nuit, araignée&#10;&#10;Description générée automatiquement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395" b="18341"/>
                  <a:stretch/>
                </pic:blipFill>
                <pic:spPr bwMode="auto">
                  <a:xfrm>
                    <a:off x="0" y="0"/>
                    <a:ext cx="8066016" cy="13540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98385F" w14:textId="1FAA29DF" w:rsidR="000172E5" w:rsidRPr="00311D4F" w:rsidRDefault="003F631B" w:rsidP="00311D4F">
    <w:pPr>
      <w:pStyle w:val="Sansinterlign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4BB87A" wp14:editId="3917C0E7">
              <wp:simplePos x="0" y="0"/>
              <wp:positionH relativeFrom="column">
                <wp:posOffset>3098297</wp:posOffset>
              </wp:positionH>
              <wp:positionV relativeFrom="paragraph">
                <wp:posOffset>167393</wp:posOffset>
              </wp:positionV>
              <wp:extent cx="4263242" cy="330200"/>
              <wp:effectExtent l="0" t="0" r="4445" b="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3242" cy="3302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A3B4BD" w14:textId="04D08CE8" w:rsidR="00645003" w:rsidRPr="00645003" w:rsidRDefault="00645003" w:rsidP="00645003">
                          <w:pPr>
                            <w:pStyle w:val="Sansinterligne"/>
                            <w:jc w:val="center"/>
                            <w:rPr>
                              <w:rFonts w:ascii="Sanchez" w:hAnsi="Sanchez"/>
                              <w:lang w:val="fr-FR"/>
                            </w:rPr>
                          </w:pPr>
                          <w:r>
                            <w:rPr>
                              <w:rFonts w:ascii="Sanchez" w:hAnsi="Sanchez"/>
                              <w:lang w:val="fr-FR"/>
                            </w:rPr>
                            <w:t>ADMISSION PROCESS - LETTER OF INTENT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E4BB87A" id="_x0000_s1027" style="position:absolute;margin-left:243.95pt;margin-top:13.2pt;width:335.7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" fillcolor="white [3212]" stroked="f">
              <v:stroke joinstyle="miter"/>
              <v:textbox>
                <w:txbxContent>
                  <w:p w14:paraId="7BA3B4BD" w14:textId="04D08CE8" w:rsidR="00645003" w:rsidRPr="00645003" w:rsidRDefault="00645003" w:rsidP="00645003">
                    <w:pPr>
                      <w:pStyle w:val="Sansinterligne"/>
                      <w:jc w:val="center"/>
                      <w:rPr>
                        <w:rFonts w:ascii="Sanchez" w:hAnsi="Sanchez"/>
                        <w:lang w:val="fr-FR"/>
                      </w:rPr>
                    </w:pPr>
                    <w:r>
                      <w:rPr>
                        <w:rFonts w:ascii="Sanchez" w:hAnsi="Sanchez"/>
                        <w:lang w:val="fr-FR"/>
                      </w:rPr>
                      <w:t>ADMISSION PROCESS - LETTER OF INTENT</w:t>
                    </w:r>
                  </w:p>
                </w:txbxContent>
              </v:textbox>
            </v:roundrect>
          </w:pict>
        </mc:Fallback>
      </mc:AlternateContent>
    </w:r>
    <w:r w:rsidR="00645003">
      <w:rPr>
        <w:noProof/>
      </w:rPr>
      <w:drawing>
        <wp:anchor distT="0" distB="0" distL="114300" distR="114300" simplePos="0" relativeHeight="251664384" behindDoc="0" locked="0" layoutInCell="1" allowOverlap="1" wp14:anchorId="0E6211CE" wp14:editId="7232F65B">
          <wp:simplePos x="0" y="0"/>
          <wp:positionH relativeFrom="column">
            <wp:posOffset>3277012</wp:posOffset>
          </wp:positionH>
          <wp:positionV relativeFrom="paragraph">
            <wp:posOffset>225425</wp:posOffset>
          </wp:positionV>
          <wp:extent cx="189799" cy="189799"/>
          <wp:effectExtent l="0" t="0" r="1270" b="1270"/>
          <wp:wrapNone/>
          <wp:docPr id="534" name="Graphique 534" descr="Enveloppe ouverte avec un remplissage u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Graphique 27" descr="Enveloppe ouverte avec un remplissage uni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99" cy="189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4E5444"/>
    <w:multiLevelType w:val="hybridMultilevel"/>
    <w:tmpl w:val="99C6ED7E"/>
    <w:lvl w:ilvl="0" w:tplc="89A29E9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B5D5A34"/>
    <w:multiLevelType w:val="hybridMultilevel"/>
    <w:tmpl w:val="EBFE321A"/>
    <w:lvl w:ilvl="0" w:tplc="09F4334A">
      <w:numFmt w:val="bullet"/>
      <w:lvlText w:val="-"/>
      <w:lvlJc w:val="left"/>
      <w:pPr>
        <w:ind w:left="720" w:hanging="360"/>
      </w:pPr>
      <w:rPr>
        <w:rFonts w:ascii="Montserrat Medium" w:eastAsia="Calibri" w:hAnsi="Montserrat Medium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6E5392"/>
    <w:multiLevelType w:val="hybridMultilevel"/>
    <w:tmpl w:val="B742025A"/>
    <w:lvl w:ilvl="0" w:tplc="0C5208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8"/>
  </w:num>
  <w:num w:numId="4">
    <w:abstractNumId w:val="15"/>
  </w:num>
  <w:num w:numId="5">
    <w:abstractNumId w:val="16"/>
  </w:num>
  <w:num w:numId="6">
    <w:abstractNumId w:val="22"/>
  </w:num>
  <w:num w:numId="7">
    <w:abstractNumId w:val="9"/>
  </w:num>
  <w:num w:numId="8">
    <w:abstractNumId w:val="13"/>
  </w:num>
  <w:num w:numId="9">
    <w:abstractNumId w:val="20"/>
  </w:num>
  <w:num w:numId="10">
    <w:abstractNumId w:val="1"/>
  </w:num>
  <w:num w:numId="11">
    <w:abstractNumId w:val="7"/>
  </w:num>
  <w:num w:numId="12">
    <w:abstractNumId w:val="0"/>
  </w:num>
  <w:num w:numId="13">
    <w:abstractNumId w:val="2"/>
  </w:num>
  <w:num w:numId="14">
    <w:abstractNumId w:val="12"/>
  </w:num>
  <w:num w:numId="15">
    <w:abstractNumId w:val="11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8"/>
  </w:num>
  <w:num w:numId="24">
    <w:abstractNumId w:val="3"/>
  </w:num>
  <w:num w:numId="25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j82VOov8NXHuB+Pz8BzLf/UXy3iCcZztlnfYpD4WBG692/037aOS9HPYMKClnt5cjGXWlytHXgLjtsC3Fy8Q2Q==" w:salt="2WlZqKqszXHFQgA+ivlk9Q==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DAC"/>
    <w:rsid w:val="0001378F"/>
    <w:rsid w:val="000172E5"/>
    <w:rsid w:val="000254FD"/>
    <w:rsid w:val="00052382"/>
    <w:rsid w:val="000560DC"/>
    <w:rsid w:val="0006568A"/>
    <w:rsid w:val="00076F0F"/>
    <w:rsid w:val="00084253"/>
    <w:rsid w:val="000B32FA"/>
    <w:rsid w:val="000B4151"/>
    <w:rsid w:val="000D1F49"/>
    <w:rsid w:val="000F171D"/>
    <w:rsid w:val="00134953"/>
    <w:rsid w:val="001727CA"/>
    <w:rsid w:val="0018261C"/>
    <w:rsid w:val="001B7103"/>
    <w:rsid w:val="001F21A9"/>
    <w:rsid w:val="002976AC"/>
    <w:rsid w:val="002A1244"/>
    <w:rsid w:val="002A1DAC"/>
    <w:rsid w:val="002B03C0"/>
    <w:rsid w:val="002B62FF"/>
    <w:rsid w:val="002C56E6"/>
    <w:rsid w:val="00311D4F"/>
    <w:rsid w:val="00344849"/>
    <w:rsid w:val="00361E11"/>
    <w:rsid w:val="003C4E58"/>
    <w:rsid w:val="003F0847"/>
    <w:rsid w:val="003F631B"/>
    <w:rsid w:val="0040090B"/>
    <w:rsid w:val="0046302A"/>
    <w:rsid w:val="00487D2D"/>
    <w:rsid w:val="004C7024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645003"/>
    <w:rsid w:val="00675EC0"/>
    <w:rsid w:val="007147D7"/>
    <w:rsid w:val="00715C65"/>
    <w:rsid w:val="007461BF"/>
    <w:rsid w:val="00770F25"/>
    <w:rsid w:val="00776FCA"/>
    <w:rsid w:val="007A35A8"/>
    <w:rsid w:val="007B0A85"/>
    <w:rsid w:val="007B7DA5"/>
    <w:rsid w:val="007C6A52"/>
    <w:rsid w:val="0082043E"/>
    <w:rsid w:val="008464D8"/>
    <w:rsid w:val="00846B76"/>
    <w:rsid w:val="008E203A"/>
    <w:rsid w:val="0091229C"/>
    <w:rsid w:val="00921644"/>
    <w:rsid w:val="0093379C"/>
    <w:rsid w:val="00940E73"/>
    <w:rsid w:val="0095263A"/>
    <w:rsid w:val="0098597D"/>
    <w:rsid w:val="00990320"/>
    <w:rsid w:val="009D7CF0"/>
    <w:rsid w:val="009E4ED8"/>
    <w:rsid w:val="009F619A"/>
    <w:rsid w:val="009F6DDE"/>
    <w:rsid w:val="00A20ED2"/>
    <w:rsid w:val="00A370A8"/>
    <w:rsid w:val="00AB5340"/>
    <w:rsid w:val="00B337A2"/>
    <w:rsid w:val="00B73448"/>
    <w:rsid w:val="00BA03A9"/>
    <w:rsid w:val="00BD0879"/>
    <w:rsid w:val="00BD4753"/>
    <w:rsid w:val="00BD5CB1"/>
    <w:rsid w:val="00BE62EE"/>
    <w:rsid w:val="00BF0056"/>
    <w:rsid w:val="00C003BA"/>
    <w:rsid w:val="00C246AB"/>
    <w:rsid w:val="00C4602F"/>
    <w:rsid w:val="00C46878"/>
    <w:rsid w:val="00C6231D"/>
    <w:rsid w:val="00C93B98"/>
    <w:rsid w:val="00CA694F"/>
    <w:rsid w:val="00CB4A51"/>
    <w:rsid w:val="00CB599F"/>
    <w:rsid w:val="00CC6479"/>
    <w:rsid w:val="00CD4532"/>
    <w:rsid w:val="00CD47B0"/>
    <w:rsid w:val="00CE6104"/>
    <w:rsid w:val="00CE7918"/>
    <w:rsid w:val="00CF1EDE"/>
    <w:rsid w:val="00D13E10"/>
    <w:rsid w:val="00D16163"/>
    <w:rsid w:val="00D659B5"/>
    <w:rsid w:val="00D756E0"/>
    <w:rsid w:val="00DA1A5C"/>
    <w:rsid w:val="00DB3FAD"/>
    <w:rsid w:val="00DB55AD"/>
    <w:rsid w:val="00DD704A"/>
    <w:rsid w:val="00DF389F"/>
    <w:rsid w:val="00E61C09"/>
    <w:rsid w:val="00E95B02"/>
    <w:rsid w:val="00EB3B58"/>
    <w:rsid w:val="00EC579F"/>
    <w:rsid w:val="00EC7359"/>
    <w:rsid w:val="00ED3A26"/>
    <w:rsid w:val="00EE3054"/>
    <w:rsid w:val="00F00606"/>
    <w:rsid w:val="00F01256"/>
    <w:rsid w:val="00F769E6"/>
    <w:rsid w:val="00F77B62"/>
    <w:rsid w:val="00FC31C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4A657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645003"/>
    <w:pPr>
      <w:spacing w:before="200"/>
    </w:pPr>
    <w:rPr>
      <w:rFonts w:ascii="Montserrat Medium" w:hAnsi="Montserrat Medium"/>
      <w:sz w:val="20"/>
    </w:r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ind w:left="1296" w:hanging="1296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auNormal"/>
    <w:next w:val="Grilledutableau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semiHidden/>
    <w:qFormat/>
    <w:rsid w:val="002A1DAC"/>
    <w:pPr>
      <w:ind w:left="720"/>
      <w:contextualSpacing/>
    </w:pPr>
  </w:style>
  <w:style w:type="character" w:customStyle="1" w:styleId="EFLvariable">
    <w:name w:val="EFLvariable"/>
    <w:basedOn w:val="Policepardfaut"/>
    <w:rsid w:val="00645003"/>
    <w:rPr>
      <w:i/>
      <w:iCs/>
      <w:color w:val="0070C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7344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 w:line="259" w:lineRule="auto"/>
      <w:ind w:left="936" w:right="936"/>
      <w:jc w:val="center"/>
    </w:pPr>
    <w:rPr>
      <w:rFonts w:eastAsiaTheme="minorEastAsia"/>
      <w:color w:val="000000" w:themeColor="text1"/>
      <w:sz w:val="22"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73448"/>
    <w:rPr>
      <w:rFonts w:ascii="Montserrat Medium" w:eastAsiaTheme="minorEastAsia" w:hAnsi="Montserrat Medium"/>
      <w:color w:val="000000" w:themeColor="text1"/>
      <w:sz w:val="22"/>
      <w:szCs w:val="22"/>
      <w:shd w:val="clear" w:color="auto" w:fill="F2F2F2" w:themeFill="background1" w:themeFillShade="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control" Target="activeX/activeX4.xml"/><Relationship Id="rId26" Type="http://schemas.openxmlformats.org/officeDocument/2006/relationships/control" Target="activeX/activeX11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7.xm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0.emf"/><Relationship Id="rId17" Type="http://schemas.openxmlformats.org/officeDocument/2006/relationships/control" Target="activeX/activeX3.xml"/><Relationship Id="rId25" Type="http://schemas.openxmlformats.org/officeDocument/2006/relationships/control" Target="activeX/activeX10.xm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2.xml"/><Relationship Id="rId20" Type="http://schemas.openxmlformats.org/officeDocument/2006/relationships/control" Target="activeX/activeX6.xml"/><Relationship Id="rId29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control" Target="activeX/activeX9.xml"/><Relationship Id="rId32" Type="http://schemas.openxmlformats.org/officeDocument/2006/relationships/control" Target="activeX/activeX14.xml"/><Relationship Id="rId5" Type="http://schemas.openxmlformats.org/officeDocument/2006/relationships/numbering" Target="numbering.xml"/><Relationship Id="rId15" Type="http://schemas.openxmlformats.org/officeDocument/2006/relationships/image" Target="media/image3.wmf"/><Relationship Id="rId23" Type="http://schemas.openxmlformats.org/officeDocument/2006/relationships/control" Target="activeX/activeX8.xml"/><Relationship Id="rId28" Type="http://schemas.openxmlformats.org/officeDocument/2006/relationships/control" Target="activeX/activeX12.xm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ontrol" Target="activeX/activeX5.xml"/><Relationship Id="rId31" Type="http://schemas.openxmlformats.org/officeDocument/2006/relationships/image" Target="media/image7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1.xml"/><Relationship Id="rId22" Type="http://schemas.openxmlformats.org/officeDocument/2006/relationships/image" Target="media/image4.wmf"/><Relationship Id="rId27" Type="http://schemas.openxmlformats.org/officeDocument/2006/relationships/image" Target="media/image5.wmf"/><Relationship Id="rId30" Type="http://schemas.openxmlformats.org/officeDocument/2006/relationships/control" Target="activeX/activeX13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png"/><Relationship Id="rId4" Type="http://schemas.openxmlformats.org/officeDocument/2006/relationships/image" Target="media/image11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illard\AppData\Roaming\Microsoft\Templates\Field%20trip%20assignment%20form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A166D6B5ACA74D9868F53261138B10" ma:contentTypeVersion="13" ma:contentTypeDescription="Create a new document." ma:contentTypeScope="" ma:versionID="6749c3eeae47c61ef371d353f0ef4a9b">
  <xsd:schema xmlns:xsd="http://www.w3.org/2001/XMLSchema" xmlns:xs="http://www.w3.org/2001/XMLSchema" xmlns:p="http://schemas.microsoft.com/office/2006/metadata/properties" xmlns:ns2="31587dd9-41d3-4fce-ba89-46738b2ee9b2" xmlns:ns3="725e0bc0-133c-4478-9436-79c894dfbe16" targetNamespace="http://schemas.microsoft.com/office/2006/metadata/properties" ma:root="true" ma:fieldsID="97d6264d2b6a1858ae66cef71d98d49a" ns2:_="" ns3:_="">
    <xsd:import namespace="31587dd9-41d3-4fce-ba89-46738b2ee9b2"/>
    <xsd:import namespace="725e0bc0-133c-4478-9436-79c894dfb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87dd9-41d3-4fce-ba89-46738b2ee9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3e82df8-f6af-445d-9b0b-5c4dfc7c59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e0bc0-133c-4478-9436-79c894dfbe1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334e8ed-18a5-4618-ad82-f35c4bcafe52}" ma:internalName="TaxCatchAll" ma:showField="CatchAllData" ma:web="725e0bc0-133c-4478-9436-79c894dfbe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5e0bc0-133c-4478-9436-79c894dfbe16" xsi:nil="true"/>
    <lcf76f155ced4ddcb4097134ff3c332f xmlns="31587dd9-41d3-4fce-ba89-46738b2ee9b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92EB8F-B8C6-4930-8512-7E31495B33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587dd9-41d3-4fce-ba89-46738b2ee9b2"/>
    <ds:schemaRef ds:uri="725e0bc0-133c-4478-9436-79c894dfbe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725e0bc0-133c-4478-9436-79c894dfbe16"/>
    <ds:schemaRef ds:uri="http://schemas.microsoft.com/office/infopath/2007/PartnerControls"/>
    <ds:schemaRef ds:uri="http://purl.org/dc/terms/"/>
    <ds:schemaRef ds:uri="31587dd9-41d3-4fce-ba89-46738b2ee9b2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A3C76FB-CAD4-480F-AF1B-9466E6F10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4</Pages>
  <Words>290</Words>
  <Characters>1658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2022-12-02T12:29:00Z</dcterms:created>
  <dcterms:modified xsi:type="dcterms:W3CDTF">2022-12-02T12:35:00Z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0x010100D5A166D6B5ACA74D9868F53261138B10</vt:lpwstr>
  </property>
  <property fmtid="{D5CDD505-2E9C-101B-9397-08002B2CF9AE}" pid="3" name="MediaServiceImageTags">
    <vt:lpwstr/>
  </property>
  <property fmtid="{D5CDD505-2E9C-101B-9397-08002B2CF9AE}" pid="4" name="MSIP_Label_23f93e5f-d3c2-49a7-ba94-15405423c204_Enabled">
    <vt:lpwstr>true</vt:lpwstr>
  </property>
  <property fmtid="{D5CDD505-2E9C-101B-9397-08002B2CF9AE}" pid="5" name="MSIP_Label_23f93e5f-d3c2-49a7-ba94-15405423c204_SetDate">
    <vt:lpwstr>2022-12-02T12:35:02Z</vt:lpwstr>
  </property>
  <property fmtid="{D5CDD505-2E9C-101B-9397-08002B2CF9AE}" pid="6" name="MSIP_Label_23f93e5f-d3c2-49a7-ba94-15405423c204_Method">
    <vt:lpwstr>Standard</vt:lpwstr>
  </property>
  <property fmtid="{D5CDD505-2E9C-101B-9397-08002B2CF9AE}" pid="7" name="MSIP_Label_23f93e5f-d3c2-49a7-ba94-15405423c204_Name">
    <vt:lpwstr>SE Internal</vt:lpwstr>
  </property>
  <property fmtid="{D5CDD505-2E9C-101B-9397-08002B2CF9AE}" pid="8" name="MSIP_Label_23f93e5f-d3c2-49a7-ba94-15405423c204_SiteId">
    <vt:lpwstr>6e51e1ad-c54b-4b39-b598-0ffe9ae68fef</vt:lpwstr>
  </property>
  <property fmtid="{D5CDD505-2E9C-101B-9397-08002B2CF9AE}" pid="9" name="MSIP_Label_23f93e5f-d3c2-49a7-ba94-15405423c204_ActionId">
    <vt:lpwstr>89ac75ec-5475-4988-91e1-2cffede6c90d</vt:lpwstr>
  </property>
  <property fmtid="{D5CDD505-2E9C-101B-9397-08002B2CF9AE}" pid="10" name="MSIP_Label_23f93e5f-d3c2-49a7-ba94-15405423c204_ContentBits">
    <vt:lpwstr>2</vt:lpwstr>
  </property>
</Properties>
</file>